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84" w:rsidRPr="00340FF2" w:rsidRDefault="00EC0384">
      <w:pPr>
        <w:rPr>
          <w:b/>
        </w:rPr>
      </w:pPr>
      <w:r w:rsidRPr="00340FF2">
        <w:rPr>
          <w:b/>
        </w:rPr>
        <w:t>Nevyhovující prvky, které nebudou akceptovány: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C0384" w:rsidTr="00EC0384">
        <w:tc>
          <w:tcPr>
            <w:tcW w:w="4606" w:type="dxa"/>
          </w:tcPr>
          <w:p w:rsidR="00EC0384" w:rsidRDefault="00E05694">
            <w:r>
              <w:rPr>
                <w:noProof/>
                <w:lang w:eastAsia="cs-CZ"/>
              </w:rPr>
              <w:drawing>
                <wp:inline distT="0" distB="0" distL="0" distR="0" wp14:anchorId="73E8271D" wp14:editId="2C316A6A">
                  <wp:extent cx="2676525" cy="3907440"/>
                  <wp:effectExtent l="19050" t="0" r="9525" b="0"/>
                  <wp:docPr id="11" name="Obrázek 10" descr="zastenaneodpovidajici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neodpovidajici I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9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C0384" w:rsidRDefault="00E05694">
            <w:r>
              <w:rPr>
                <w:noProof/>
                <w:lang w:eastAsia="cs-CZ"/>
              </w:rPr>
              <w:drawing>
                <wp:inline distT="0" distB="0" distL="0" distR="0" wp14:anchorId="7ECC271E" wp14:editId="79059617">
                  <wp:extent cx="2520543" cy="3067050"/>
                  <wp:effectExtent l="19050" t="0" r="0" b="0"/>
                  <wp:docPr id="12" name="Obrázek 11" descr="zastenaneodpovidajici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neodpovidajici III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4" cy="30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384" w:rsidTr="00EC0384">
        <w:tc>
          <w:tcPr>
            <w:tcW w:w="4606" w:type="dxa"/>
          </w:tcPr>
          <w:p w:rsidR="00EC0384" w:rsidRDefault="00855817">
            <w:r>
              <w:t>Akrylátová zástěna sprchy nebo vany</w:t>
            </w:r>
            <w:r w:rsidR="008A0161">
              <w:t>, okraj vaničky nebo sprchového koutu nižší než 5 cm</w:t>
            </w:r>
          </w:p>
        </w:tc>
        <w:tc>
          <w:tcPr>
            <w:tcW w:w="4606" w:type="dxa"/>
          </w:tcPr>
          <w:p w:rsidR="00EC0384" w:rsidRDefault="00855817">
            <w:r>
              <w:t>Akrylátová zástěna</w:t>
            </w:r>
          </w:p>
        </w:tc>
      </w:tr>
      <w:tr w:rsidR="00EC0384" w:rsidTr="00EC0384">
        <w:tc>
          <w:tcPr>
            <w:tcW w:w="4606" w:type="dxa"/>
          </w:tcPr>
          <w:p w:rsidR="00EC0384" w:rsidRDefault="00855817">
            <w:r>
              <w:rPr>
                <w:noProof/>
                <w:lang w:eastAsia="cs-CZ"/>
              </w:rPr>
              <w:drawing>
                <wp:inline distT="0" distB="0" distL="0" distR="0" wp14:anchorId="665BFBA5" wp14:editId="71D1DC8E">
                  <wp:extent cx="2524125" cy="2975329"/>
                  <wp:effectExtent l="19050" t="0" r="9525" b="0"/>
                  <wp:docPr id="10" name="Obrázek 9" descr="zastenaneodpovidajici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neodpovidajici I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77" cy="297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C0384" w:rsidRDefault="00EC0384"/>
        </w:tc>
      </w:tr>
      <w:tr w:rsidR="00EC0384" w:rsidTr="00EC0384">
        <w:tc>
          <w:tcPr>
            <w:tcW w:w="4606" w:type="dxa"/>
          </w:tcPr>
          <w:p w:rsidR="00EC0384" w:rsidRDefault="00855817" w:rsidP="008A0161">
            <w:r>
              <w:t>Akrylátová zástěna</w:t>
            </w:r>
            <w:r w:rsidR="00082285">
              <w:t xml:space="preserve"> a mělká vanička – okraj </w:t>
            </w:r>
            <w:r w:rsidR="008A0161">
              <w:t>menší než</w:t>
            </w:r>
            <w:r w:rsidR="00082285">
              <w:t xml:space="preserve"> 5 cm</w:t>
            </w:r>
          </w:p>
        </w:tc>
        <w:tc>
          <w:tcPr>
            <w:tcW w:w="4606" w:type="dxa"/>
          </w:tcPr>
          <w:p w:rsidR="00EC0384" w:rsidRDefault="00EC0384"/>
        </w:tc>
      </w:tr>
    </w:tbl>
    <w:p w:rsidR="002E6AE0" w:rsidRDefault="002E6AE0"/>
    <w:p w:rsidR="00EE5055" w:rsidRDefault="00EE5055"/>
    <w:p w:rsidR="00827B22" w:rsidRDefault="00827B22"/>
    <w:p w:rsidR="00EE5055" w:rsidRPr="00340FF2" w:rsidRDefault="00EE5055">
      <w:pPr>
        <w:rPr>
          <w:b/>
        </w:rPr>
      </w:pPr>
      <w:r w:rsidRPr="00340FF2">
        <w:rPr>
          <w:b/>
        </w:rPr>
        <w:lastRenderedPageBreak/>
        <w:t>Vyhovující zařizovací předměty: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2"/>
        <w:gridCol w:w="4626"/>
      </w:tblGrid>
      <w:tr w:rsidR="00EE5055" w:rsidTr="00BB36F4">
        <w:tc>
          <w:tcPr>
            <w:tcW w:w="4662" w:type="dxa"/>
          </w:tcPr>
          <w:p w:rsidR="00EE5055" w:rsidRDefault="00EE5055">
            <w:r>
              <w:rPr>
                <w:noProof/>
                <w:lang w:eastAsia="cs-CZ"/>
              </w:rPr>
              <w:drawing>
                <wp:inline distT="0" distB="0" distL="0" distR="0" wp14:anchorId="49B43335" wp14:editId="211D50E5">
                  <wp:extent cx="3238126" cy="2427881"/>
                  <wp:effectExtent l="0" t="400050" r="0" b="391519"/>
                  <wp:docPr id="2" name="Obrázek 1" descr="baterie umyvadlo odpovidaj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rie umyvadlo odpovidajic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8805" cy="24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EE5055" w:rsidRDefault="00EE5055">
            <w:r>
              <w:rPr>
                <w:noProof/>
                <w:lang w:eastAsia="cs-CZ"/>
              </w:rPr>
              <w:drawing>
                <wp:inline distT="0" distB="0" distL="0" distR="0" wp14:anchorId="7CB53675" wp14:editId="4EF71B77">
                  <wp:extent cx="3188201" cy="2390447"/>
                  <wp:effectExtent l="0" t="400050" r="0" b="371803"/>
                  <wp:docPr id="3" name="Obrázek 2" descr="koupelna_odpovidaj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elna_odpovidajic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90252" cy="239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55" w:rsidTr="00BB36F4">
        <w:tc>
          <w:tcPr>
            <w:tcW w:w="4662" w:type="dxa"/>
          </w:tcPr>
          <w:p w:rsidR="00EE5055" w:rsidRDefault="0011399E">
            <w:r>
              <w:t>Umyvadlová baterie</w:t>
            </w:r>
          </w:p>
        </w:tc>
        <w:tc>
          <w:tcPr>
            <w:tcW w:w="4626" w:type="dxa"/>
          </w:tcPr>
          <w:p w:rsidR="00EE5055" w:rsidRDefault="0011399E">
            <w:r>
              <w:t>Pevný vysoušeč vlasů</w:t>
            </w:r>
          </w:p>
        </w:tc>
      </w:tr>
      <w:tr w:rsidR="00EE5055" w:rsidTr="00BB36F4">
        <w:tc>
          <w:tcPr>
            <w:tcW w:w="4662" w:type="dxa"/>
          </w:tcPr>
          <w:p w:rsidR="00EE5055" w:rsidRDefault="00EE5055">
            <w:r>
              <w:rPr>
                <w:noProof/>
                <w:lang w:eastAsia="cs-CZ"/>
              </w:rPr>
              <w:drawing>
                <wp:inline distT="0" distB="0" distL="0" distR="0" wp14:anchorId="78E592E5" wp14:editId="1A416643">
                  <wp:extent cx="3173095" cy="2379122"/>
                  <wp:effectExtent l="0" t="400050" r="0" b="383128"/>
                  <wp:docPr id="4" name="Obrázek 3" descr="zastena sklo odpovidajici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 sklo odpovidajici I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3095" cy="237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EE5055" w:rsidRDefault="00EE5055">
            <w:r>
              <w:rPr>
                <w:noProof/>
                <w:lang w:eastAsia="cs-CZ"/>
              </w:rPr>
              <w:drawing>
                <wp:inline distT="0" distB="0" distL="0" distR="0" wp14:anchorId="59FCD09C" wp14:editId="52DBDA52">
                  <wp:extent cx="3211195" cy="2407688"/>
                  <wp:effectExtent l="0" t="400050" r="0" b="373612"/>
                  <wp:docPr id="5" name="Obrázek 4" descr="zastena sklo odpovidajici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 sklo odpovidajici II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11195" cy="240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99E" w:rsidTr="00BB36F4">
        <w:tc>
          <w:tcPr>
            <w:tcW w:w="4662" w:type="dxa"/>
          </w:tcPr>
          <w:p w:rsidR="0011399E" w:rsidRDefault="0011399E">
            <w:r>
              <w:t>Sprchová zástěna – sklo min síla 6 mm</w:t>
            </w:r>
          </w:p>
        </w:tc>
        <w:tc>
          <w:tcPr>
            <w:tcW w:w="4626" w:type="dxa"/>
          </w:tcPr>
          <w:p w:rsidR="0011399E" w:rsidRDefault="0011399E" w:rsidP="00340FF2">
            <w:r>
              <w:t>Sprchová zástěna – sklo min síla 6 mm</w:t>
            </w:r>
          </w:p>
        </w:tc>
      </w:tr>
      <w:tr w:rsidR="0011399E" w:rsidTr="00BB36F4">
        <w:tc>
          <w:tcPr>
            <w:tcW w:w="4662" w:type="dxa"/>
          </w:tcPr>
          <w:p w:rsidR="0011399E" w:rsidRDefault="0011399E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75359F9" wp14:editId="33AF8BA9">
                  <wp:extent cx="3210738" cy="2407344"/>
                  <wp:effectExtent l="0" t="400050" r="0" b="373956"/>
                  <wp:docPr id="6" name="Obrázek 5" descr="zastena sklo odpovidajici 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 sklo odpovidajici IV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15932" cy="241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11399E" w:rsidRDefault="0011399E">
            <w:r>
              <w:rPr>
                <w:noProof/>
                <w:lang w:eastAsia="cs-CZ"/>
              </w:rPr>
              <w:drawing>
                <wp:inline distT="0" distB="0" distL="0" distR="0" wp14:anchorId="708DA2F1" wp14:editId="04B0DB82">
                  <wp:extent cx="3176478" cy="2381658"/>
                  <wp:effectExtent l="0" t="400050" r="0" b="380592"/>
                  <wp:docPr id="7" name="Obrázek 6" descr="zastena sklo odpovidaj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tena sklo odpovidajic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6478" cy="23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99E" w:rsidTr="00BB36F4">
        <w:tc>
          <w:tcPr>
            <w:tcW w:w="4662" w:type="dxa"/>
          </w:tcPr>
          <w:p w:rsidR="0011399E" w:rsidRDefault="0011399E" w:rsidP="00340FF2">
            <w:r>
              <w:t>Sprchová zástěna – sklo min síla 6 mm</w:t>
            </w:r>
          </w:p>
        </w:tc>
        <w:tc>
          <w:tcPr>
            <w:tcW w:w="4626" w:type="dxa"/>
          </w:tcPr>
          <w:p w:rsidR="0011399E" w:rsidRDefault="0011399E" w:rsidP="00340FF2">
            <w:r>
              <w:t>Sprchová zástěna – sklo min síla 6 mm</w:t>
            </w:r>
          </w:p>
        </w:tc>
      </w:tr>
      <w:tr w:rsidR="0011399E" w:rsidTr="00BB36F4">
        <w:tc>
          <w:tcPr>
            <w:tcW w:w="4662" w:type="dxa"/>
          </w:tcPr>
          <w:p w:rsidR="0011399E" w:rsidRDefault="0011399E">
            <w:r>
              <w:rPr>
                <w:noProof/>
                <w:lang w:eastAsia="cs-CZ"/>
              </w:rPr>
              <w:drawing>
                <wp:inline distT="0" distB="0" distL="0" distR="0" wp14:anchorId="0FE1C9B2" wp14:editId="64035F5E">
                  <wp:extent cx="3224801" cy="2418601"/>
                  <wp:effectExtent l="0" t="400050" r="0" b="38227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20_0856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3077" cy="241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11399E" w:rsidRDefault="0011399E">
            <w:r>
              <w:rPr>
                <w:noProof/>
                <w:lang w:eastAsia="cs-CZ"/>
              </w:rPr>
              <w:drawing>
                <wp:inline distT="0" distB="0" distL="0" distR="0" wp14:anchorId="706E91B5" wp14:editId="5CD8B08F">
                  <wp:extent cx="2832429" cy="2123697"/>
                  <wp:effectExtent l="0" t="361950" r="0" b="333753"/>
                  <wp:docPr id="15" name="Obrázek 8" descr="zamek_4 a 5 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_4 a 5 NP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4661" cy="21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99E" w:rsidTr="00BB36F4">
        <w:tc>
          <w:tcPr>
            <w:tcW w:w="4662" w:type="dxa"/>
          </w:tcPr>
          <w:p w:rsidR="0011399E" w:rsidRDefault="0011399E">
            <w:r>
              <w:t>Dávkovač mýdla</w:t>
            </w:r>
            <w:r w:rsidR="00F93CEA">
              <w:t xml:space="preserve"> </w:t>
            </w:r>
            <w:r w:rsidR="007C68D0">
              <w:t>(provedení kov, nerez)</w:t>
            </w:r>
          </w:p>
        </w:tc>
        <w:tc>
          <w:tcPr>
            <w:tcW w:w="4626" w:type="dxa"/>
          </w:tcPr>
          <w:p w:rsidR="0011399E" w:rsidRDefault="0011399E">
            <w:r w:rsidRPr="0011399E">
              <w:t xml:space="preserve">Kartový zámek RFID - kompletní včetně cylindrické vložky pro nouzové otevření, zadlabacího </w:t>
            </w:r>
            <w:proofErr w:type="spellStart"/>
            <w:r w:rsidRPr="0011399E">
              <w:t>antipanik</w:t>
            </w:r>
            <w:proofErr w:type="spellEnd"/>
            <w:r w:rsidRPr="0011399E">
              <w:t xml:space="preserve"> zámku, </w:t>
            </w:r>
            <w:proofErr w:type="spellStart"/>
            <w:r w:rsidRPr="0011399E">
              <w:t>protiplechu</w:t>
            </w:r>
            <w:proofErr w:type="spellEnd"/>
            <w:r w:rsidRPr="0011399E">
              <w:t xml:space="preserve"> - matný chrom – klika </w:t>
            </w:r>
            <w:proofErr w:type="spellStart"/>
            <w:r w:rsidRPr="0011399E">
              <w:t>ship</w:t>
            </w:r>
            <w:proofErr w:type="spellEnd"/>
          </w:p>
        </w:tc>
      </w:tr>
    </w:tbl>
    <w:p w:rsidR="00EE5055" w:rsidRDefault="00EE5055"/>
    <w:p w:rsidR="004269AE" w:rsidRDefault="004269AE"/>
    <w:p w:rsidR="004269AE" w:rsidRDefault="004269AE"/>
    <w:p w:rsidR="004269AE" w:rsidRDefault="004269AE"/>
    <w:p w:rsidR="004269AE" w:rsidRDefault="004269AE"/>
    <w:p w:rsidR="00B41DAE" w:rsidRPr="007022A8" w:rsidRDefault="00172E97" w:rsidP="00B41DAE">
      <w:pPr>
        <w:rPr>
          <w:b/>
        </w:rPr>
      </w:pPr>
      <w:bookmarkStart w:id="0" w:name="_GoBack"/>
      <w:r w:rsidRPr="007022A8">
        <w:rPr>
          <w:b/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CED2FE0" wp14:editId="1252987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41DAE" w:rsidRPr="007022A8">
        <w:rPr>
          <w:b/>
        </w:rPr>
        <w:t>Rozmístění</w:t>
      </w:r>
    </w:p>
    <w:p w:rsidR="00172E97" w:rsidRDefault="00172E97" w:rsidP="00B41DAE"/>
    <w:p w:rsidR="00B41DAE" w:rsidRDefault="00000891" w:rsidP="00B41DAE">
      <w:r>
        <w:rPr>
          <w:noProof/>
          <w:lang w:eastAsia="cs-CZ"/>
        </w:rPr>
        <w:drawing>
          <wp:anchor distT="0" distB="0" distL="114300" distR="114300" simplePos="0" relativeHeight="251664384" behindDoc="0" locked="1" layoutInCell="1" allowOverlap="0" wp14:anchorId="11AB5725" wp14:editId="753AF2F1">
            <wp:simplePos x="0" y="0"/>
            <wp:positionH relativeFrom="column">
              <wp:align>center</wp:align>
            </wp:positionH>
            <wp:positionV relativeFrom="paragraph">
              <wp:posOffset>90805</wp:posOffset>
            </wp:positionV>
            <wp:extent cx="5756275" cy="3893185"/>
            <wp:effectExtent l="0" t="0" r="0" b="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N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64" cy="389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9AE" w:rsidRDefault="00172E97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N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AE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59D4209" wp14:editId="7CFB15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899535"/>
            <wp:effectExtent l="0" t="0" r="0" b="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N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AE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7696619" wp14:editId="317EB0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A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451EC55" wp14:editId="35E471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N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AE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7EC38FA" wp14:editId="5C5296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N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AE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7544D23" wp14:editId="282029AF">
            <wp:simplePos x="0" y="0"/>
            <wp:positionH relativeFrom="column">
              <wp:align>right</wp:align>
            </wp:positionH>
            <wp:positionV relativeFrom="page">
              <wp:align>bottom</wp:align>
            </wp:positionV>
            <wp:extent cx="5760000" cy="3927600"/>
            <wp:effectExtent l="0" t="0" r="0" b="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N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9AE" w:rsidSect="002E6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C0384"/>
    <w:rsid w:val="00000891"/>
    <w:rsid w:val="000510DF"/>
    <w:rsid w:val="00082285"/>
    <w:rsid w:val="00107822"/>
    <w:rsid w:val="0011399E"/>
    <w:rsid w:val="00172E97"/>
    <w:rsid w:val="0024494D"/>
    <w:rsid w:val="002E6AE0"/>
    <w:rsid w:val="00340FF2"/>
    <w:rsid w:val="003F5F45"/>
    <w:rsid w:val="004269AE"/>
    <w:rsid w:val="00512170"/>
    <w:rsid w:val="00564735"/>
    <w:rsid w:val="00594325"/>
    <w:rsid w:val="006124BB"/>
    <w:rsid w:val="007022A8"/>
    <w:rsid w:val="00772881"/>
    <w:rsid w:val="007C68D0"/>
    <w:rsid w:val="00827B22"/>
    <w:rsid w:val="00855817"/>
    <w:rsid w:val="008A0161"/>
    <w:rsid w:val="00942EA4"/>
    <w:rsid w:val="00AE2215"/>
    <w:rsid w:val="00B41DAE"/>
    <w:rsid w:val="00B92286"/>
    <w:rsid w:val="00BB0070"/>
    <w:rsid w:val="00BB36F4"/>
    <w:rsid w:val="00C4718A"/>
    <w:rsid w:val="00D433BD"/>
    <w:rsid w:val="00D66060"/>
    <w:rsid w:val="00D66C40"/>
    <w:rsid w:val="00DB33A0"/>
    <w:rsid w:val="00E05694"/>
    <w:rsid w:val="00EC0384"/>
    <w:rsid w:val="00EE5055"/>
    <w:rsid w:val="00F93CEA"/>
    <w:rsid w:val="00F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6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C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C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B3E8E4BD.dotm</Template>
  <TotalTime>13</TotalTime>
  <Pages>5</Pages>
  <Words>99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Amilo</dc:creator>
  <cp:lastModifiedBy>Univerzita Karlova v Praze</cp:lastModifiedBy>
  <cp:revision>4</cp:revision>
  <cp:lastPrinted>2017-02-28T12:52:00Z</cp:lastPrinted>
  <dcterms:created xsi:type="dcterms:W3CDTF">2017-03-14T09:18:00Z</dcterms:created>
  <dcterms:modified xsi:type="dcterms:W3CDTF">2017-03-28T13:28:00Z</dcterms:modified>
</cp:coreProperties>
</file>